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928B24" w14:textId="77777777" w:rsidR="00E7295D" w:rsidRPr="00E25A3D" w:rsidRDefault="00BF7667">
      <w:pPr>
        <w:rPr>
          <w:rFonts w:ascii="Arial" w:hAnsi="Arial" w:cs="Arial"/>
          <w:sz w:val="18"/>
          <w:szCs w:val="18"/>
        </w:rPr>
      </w:pPr>
      <w:r w:rsidRPr="00E25A3D">
        <w:rPr>
          <w:rFonts w:ascii="Arial" w:hAnsi="Arial" w:cs="Arial"/>
          <w:sz w:val="18"/>
          <w:szCs w:val="18"/>
        </w:rPr>
        <w:t xml:space="preserve">ZAHTJEV SE </w:t>
      </w:r>
      <w:r w:rsidRPr="00E25A3D">
        <w:rPr>
          <w:rFonts w:ascii="Arial" w:hAnsi="Arial" w:cs="Arial"/>
          <w:b/>
          <w:bCs/>
          <w:sz w:val="18"/>
          <w:szCs w:val="18"/>
        </w:rPr>
        <w:t>OBAVEZNO</w:t>
      </w:r>
      <w:r w:rsidRPr="00E25A3D">
        <w:rPr>
          <w:rFonts w:ascii="Arial" w:hAnsi="Arial" w:cs="Arial"/>
          <w:sz w:val="18"/>
          <w:szCs w:val="18"/>
        </w:rPr>
        <w:t xml:space="preserve"> DOSTAVLJA PRILIKOM DOSTAVE ROBE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4386"/>
        <w:gridCol w:w="9608"/>
      </w:tblGrid>
      <w:tr w:rsidR="003F22DF" w:rsidRPr="00BF7667" w14:paraId="09E64435" w14:textId="77777777" w:rsidTr="009E0C75">
        <w:trPr>
          <w:trHeight w:val="399"/>
        </w:trPr>
        <w:tc>
          <w:tcPr>
            <w:tcW w:w="5000" w:type="pct"/>
            <w:gridSpan w:val="2"/>
            <w:vAlign w:val="center"/>
          </w:tcPr>
          <w:p w14:paraId="22F0C5F0" w14:textId="77777777" w:rsidR="003F22DF" w:rsidRPr="003F22DF" w:rsidRDefault="003F22DF">
            <w:pPr>
              <w:rPr>
                <w:rFonts w:ascii="Arial" w:hAnsi="Arial" w:cs="Arial"/>
                <w:b/>
                <w:bCs/>
              </w:rPr>
            </w:pPr>
            <w:r w:rsidRPr="003F22DF">
              <w:rPr>
                <w:rFonts w:ascii="Arial" w:hAnsi="Arial" w:cs="Arial"/>
                <w:b/>
                <w:bCs/>
              </w:rPr>
              <w:t>OPĆI PODACI</w:t>
            </w:r>
          </w:p>
        </w:tc>
      </w:tr>
      <w:tr w:rsidR="00BF7667" w:rsidRPr="00BF7667" w14:paraId="0362ED0A" w14:textId="77777777" w:rsidTr="009E0C75">
        <w:trPr>
          <w:trHeight w:val="560"/>
        </w:trPr>
        <w:tc>
          <w:tcPr>
            <w:tcW w:w="1567" w:type="pct"/>
            <w:vAlign w:val="center"/>
          </w:tcPr>
          <w:p w14:paraId="61D36BAF" w14:textId="77777777" w:rsidR="00BF7667" w:rsidRPr="00BF7667" w:rsidRDefault="00BF7667" w:rsidP="00C47719">
            <w:pPr>
              <w:rPr>
                <w:rFonts w:ascii="Arial" w:hAnsi="Arial" w:cs="Arial"/>
                <w:sz w:val="20"/>
                <w:szCs w:val="20"/>
              </w:rPr>
            </w:pPr>
            <w:r w:rsidRPr="00BF7667">
              <w:rPr>
                <w:rFonts w:ascii="Arial" w:hAnsi="Arial" w:cs="Arial"/>
                <w:sz w:val="20"/>
                <w:szCs w:val="20"/>
              </w:rPr>
              <w:t>Podnositelj zahtjeva:</w:t>
            </w:r>
          </w:p>
        </w:tc>
        <w:tc>
          <w:tcPr>
            <w:tcW w:w="3433" w:type="pct"/>
            <w:vAlign w:val="center"/>
          </w:tcPr>
          <w:p w14:paraId="06D70EE4" w14:textId="77777777" w:rsidR="00BF7667" w:rsidRPr="00BF7667" w:rsidRDefault="00BF766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F7667" w:rsidRPr="00BF7667" w14:paraId="7A588D74" w14:textId="77777777" w:rsidTr="009E0C75">
        <w:trPr>
          <w:trHeight w:val="695"/>
        </w:trPr>
        <w:tc>
          <w:tcPr>
            <w:tcW w:w="1567" w:type="pct"/>
            <w:vAlign w:val="center"/>
          </w:tcPr>
          <w:p w14:paraId="052C528E" w14:textId="77777777" w:rsidR="00BF7667" w:rsidRPr="00BF7667" w:rsidRDefault="00BF7667" w:rsidP="00C4771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Kontakt osoba, kontakt telefon i e-mail:</w:t>
            </w:r>
          </w:p>
        </w:tc>
        <w:tc>
          <w:tcPr>
            <w:tcW w:w="3433" w:type="pct"/>
            <w:vAlign w:val="center"/>
          </w:tcPr>
          <w:p w14:paraId="1067D4BA" w14:textId="77777777" w:rsidR="00BF7667" w:rsidRPr="00BF7667" w:rsidRDefault="00BF766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F7667" w:rsidRPr="00BF7667" w14:paraId="58AB349F" w14:textId="77777777" w:rsidTr="009E0C75">
        <w:trPr>
          <w:trHeight w:val="408"/>
        </w:trPr>
        <w:tc>
          <w:tcPr>
            <w:tcW w:w="1567" w:type="pct"/>
            <w:vAlign w:val="center"/>
          </w:tcPr>
          <w:p w14:paraId="32378996" w14:textId="77777777" w:rsidR="00BF7667" w:rsidRPr="00BF7667" w:rsidRDefault="00BF766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Vlasnik mjerila:</w:t>
            </w:r>
          </w:p>
        </w:tc>
        <w:tc>
          <w:tcPr>
            <w:tcW w:w="3433" w:type="pct"/>
            <w:vAlign w:val="center"/>
          </w:tcPr>
          <w:p w14:paraId="17A60F72" w14:textId="77777777" w:rsidR="00BF7667" w:rsidRPr="00BF7667" w:rsidRDefault="00BF766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74E8D" w:rsidRPr="00BF7667" w14:paraId="5E167D28" w14:textId="77777777" w:rsidTr="009E0C75">
        <w:trPr>
          <w:trHeight w:val="414"/>
        </w:trPr>
        <w:tc>
          <w:tcPr>
            <w:tcW w:w="1567" w:type="pct"/>
            <w:vAlign w:val="center"/>
          </w:tcPr>
          <w:p w14:paraId="3B0E980C" w14:textId="77777777" w:rsidR="00474E8D" w:rsidRPr="00BF7667" w:rsidRDefault="00474E8D" w:rsidP="004E26A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Potrebna ovjera:</w:t>
            </w:r>
          </w:p>
        </w:tc>
        <w:tc>
          <w:tcPr>
            <w:tcW w:w="3433" w:type="pct"/>
            <w:vAlign w:val="center"/>
          </w:tcPr>
          <w:p w14:paraId="34C7550C" w14:textId="7FD5441A" w:rsidR="00474E8D" w:rsidRPr="00BF7667" w:rsidRDefault="00000000" w:rsidP="004E26A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kern w:val="2"/>
                <w:sz w:val="16"/>
                <w:szCs w:val="16"/>
                <w14:ligatures w14:val="standardContextual"/>
              </w:rPr>
              <w:pict w14:anchorId="52245457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9.25pt;height:18pt">
                  <v:imagedata r:id="rId8" o:title=""/>
                </v:shape>
              </w:pict>
            </w:r>
            <w:r w:rsidR="00474E8D">
              <w:rPr>
                <w:rFonts w:ascii="Arial" w:hAnsi="Arial" w:cs="Arial"/>
                <w:sz w:val="16"/>
                <w:szCs w:val="16"/>
              </w:rPr>
              <w:tab/>
            </w:r>
            <w:r w:rsidR="00474E8D">
              <w:rPr>
                <w:rFonts w:ascii="Arial" w:hAnsi="Arial" w:cs="Arial"/>
                <w:sz w:val="16"/>
                <w:szCs w:val="16"/>
              </w:rPr>
              <w:tab/>
            </w:r>
            <w:r>
              <w:rPr>
                <w:rFonts w:ascii="Arial" w:hAnsi="Arial" w:cs="Arial"/>
                <w:kern w:val="2"/>
                <w:sz w:val="16"/>
                <w:szCs w:val="16"/>
                <w14:ligatures w14:val="standardContextual"/>
              </w:rPr>
              <w:pict w14:anchorId="56C480C5">
                <v:shape id="_x0000_i1026" type="#_x0000_t75" style="width:29.25pt;height:18pt">
                  <v:imagedata r:id="rId9" o:title=""/>
                </v:shape>
              </w:pict>
            </w:r>
          </w:p>
        </w:tc>
      </w:tr>
      <w:tr w:rsidR="00474E8D" w:rsidRPr="00BF7667" w14:paraId="69FA8F6A" w14:textId="77777777" w:rsidTr="009E0C75">
        <w:trPr>
          <w:trHeight w:val="419"/>
        </w:trPr>
        <w:tc>
          <w:tcPr>
            <w:tcW w:w="1567" w:type="pct"/>
            <w:vAlign w:val="center"/>
          </w:tcPr>
          <w:p w14:paraId="064218FC" w14:textId="4CFA8072" w:rsidR="00474E8D" w:rsidRDefault="00474E8D" w:rsidP="00474E8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Potrebna ovjernica:</w:t>
            </w:r>
          </w:p>
        </w:tc>
        <w:tc>
          <w:tcPr>
            <w:tcW w:w="3433" w:type="pct"/>
            <w:vAlign w:val="center"/>
          </w:tcPr>
          <w:p w14:paraId="65F10285" w14:textId="7AF9820A" w:rsidR="00474E8D" w:rsidRDefault="00000000" w:rsidP="00474E8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kern w:val="2"/>
                <w:sz w:val="16"/>
                <w:szCs w:val="16"/>
                <w14:ligatures w14:val="standardContextual"/>
              </w:rPr>
              <w:pict w14:anchorId="5B1E136F">
                <v:shape id="_x0000_i1027" type="#_x0000_t75" style="width:29.25pt;height:18pt">
                  <v:imagedata r:id="rId10" o:title=""/>
                </v:shape>
              </w:pict>
            </w:r>
            <w:r w:rsidR="00474E8D">
              <w:rPr>
                <w:rFonts w:ascii="Arial" w:hAnsi="Arial" w:cs="Arial"/>
                <w:sz w:val="16"/>
                <w:szCs w:val="16"/>
              </w:rPr>
              <w:tab/>
            </w:r>
            <w:r w:rsidR="00474E8D">
              <w:rPr>
                <w:rFonts w:ascii="Arial" w:hAnsi="Arial" w:cs="Arial"/>
                <w:sz w:val="16"/>
                <w:szCs w:val="16"/>
              </w:rPr>
              <w:tab/>
            </w:r>
            <w:r>
              <w:rPr>
                <w:rFonts w:ascii="Arial" w:hAnsi="Arial" w:cs="Arial"/>
                <w:kern w:val="2"/>
                <w:sz w:val="16"/>
                <w:szCs w:val="16"/>
                <w14:ligatures w14:val="standardContextual"/>
              </w:rPr>
              <w:pict w14:anchorId="2BDC7E10">
                <v:shape id="_x0000_i1028" type="#_x0000_t75" style="width:29.25pt;height:18pt">
                  <v:imagedata r:id="rId11" o:title=""/>
                </v:shape>
              </w:pict>
            </w:r>
          </w:p>
        </w:tc>
      </w:tr>
      <w:tr w:rsidR="00474E8D" w:rsidRPr="00BF7667" w14:paraId="5F54BC6D" w14:textId="77777777" w:rsidTr="009E0C75">
        <w:trPr>
          <w:trHeight w:val="600"/>
        </w:trPr>
        <w:tc>
          <w:tcPr>
            <w:tcW w:w="1567" w:type="pct"/>
            <w:vAlign w:val="center"/>
          </w:tcPr>
          <w:p w14:paraId="1FCC5288" w14:textId="64C4A03C" w:rsidR="00474E8D" w:rsidRPr="00BF7667" w:rsidRDefault="00DE52EA" w:rsidP="00474E8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Ispitivanje prema posebnim uvjetima:</w:t>
            </w:r>
          </w:p>
        </w:tc>
        <w:tc>
          <w:tcPr>
            <w:tcW w:w="3433" w:type="pct"/>
            <w:vAlign w:val="center"/>
          </w:tcPr>
          <w:p w14:paraId="7C86ED91" w14:textId="77777777" w:rsidR="00474E8D" w:rsidRPr="00BF7667" w:rsidRDefault="00474E8D" w:rsidP="00474E8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E52EA" w:rsidRPr="00BF7667" w14:paraId="217F7475" w14:textId="77777777" w:rsidTr="00DE52EA">
        <w:trPr>
          <w:trHeight w:val="600"/>
        </w:trPr>
        <w:tc>
          <w:tcPr>
            <w:tcW w:w="5000" w:type="pct"/>
            <w:gridSpan w:val="2"/>
            <w:vAlign w:val="center"/>
          </w:tcPr>
          <w:p w14:paraId="5BE9D292" w14:textId="6353CFF2" w:rsidR="00DE52EA" w:rsidRPr="00E25A3D" w:rsidRDefault="00DE52EA" w:rsidP="00474E8D">
            <w:pPr>
              <w:rPr>
                <w:rFonts w:ascii="Arial Narrow" w:hAnsi="Arial Narrow" w:cs="Arial"/>
                <w:sz w:val="18"/>
                <w:szCs w:val="18"/>
              </w:rPr>
            </w:pPr>
            <w:r w:rsidRPr="00E25A3D">
              <w:rPr>
                <w:rFonts w:ascii="Arial" w:hAnsi="Arial" w:cs="Arial"/>
                <w:sz w:val="18"/>
                <w:szCs w:val="18"/>
              </w:rPr>
              <w:t>NAPOMENA:</w:t>
            </w:r>
          </w:p>
          <w:p w14:paraId="302BF5BF" w14:textId="66440E69" w:rsidR="00DE52EA" w:rsidRPr="00BF7667" w:rsidRDefault="00DE52EA" w:rsidP="00474E8D">
            <w:pPr>
              <w:rPr>
                <w:rFonts w:ascii="Arial" w:hAnsi="Arial" w:cs="Arial"/>
                <w:sz w:val="20"/>
                <w:szCs w:val="20"/>
              </w:rPr>
            </w:pPr>
            <w:r w:rsidRPr="00E25A3D">
              <w:rPr>
                <w:rFonts w:ascii="Arial Narrow" w:hAnsi="Arial Narrow" w:cs="Arial"/>
                <w:sz w:val="18"/>
                <w:szCs w:val="18"/>
              </w:rPr>
              <w:t>Ispitivanje prema posebnim uvjetima obavlja se prema zahtjevu podnositelja.</w:t>
            </w:r>
          </w:p>
        </w:tc>
      </w:tr>
    </w:tbl>
    <w:p w14:paraId="50CD790A" w14:textId="77777777" w:rsidR="00BF7667" w:rsidRDefault="00BF7667">
      <w:pPr>
        <w:rPr>
          <w:rFonts w:ascii="Arial" w:hAnsi="Arial" w:cs="Arial"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702"/>
        <w:gridCol w:w="1696"/>
        <w:gridCol w:w="1427"/>
        <w:gridCol w:w="1271"/>
        <w:gridCol w:w="1397"/>
        <w:gridCol w:w="1867"/>
        <w:gridCol w:w="2477"/>
        <w:gridCol w:w="3157"/>
      </w:tblGrid>
      <w:tr w:rsidR="009E0C75" w14:paraId="57D30383" w14:textId="77777777" w:rsidTr="009E0C75">
        <w:tc>
          <w:tcPr>
            <w:tcW w:w="251" w:type="pct"/>
            <w:tcBorders>
              <w:bottom w:val="nil"/>
            </w:tcBorders>
          </w:tcPr>
          <w:p w14:paraId="06661E61" w14:textId="77777777" w:rsidR="009E0C75" w:rsidRPr="00474E8D" w:rsidRDefault="009E0C75" w:rsidP="009E0C7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4E8D">
              <w:rPr>
                <w:rFonts w:ascii="Arial" w:hAnsi="Arial" w:cs="Arial"/>
                <w:sz w:val="20"/>
                <w:szCs w:val="20"/>
              </w:rPr>
              <w:t>R. br.</w:t>
            </w:r>
          </w:p>
        </w:tc>
        <w:tc>
          <w:tcPr>
            <w:tcW w:w="606" w:type="pct"/>
            <w:tcBorders>
              <w:bottom w:val="nil"/>
            </w:tcBorders>
          </w:tcPr>
          <w:p w14:paraId="16A81947" w14:textId="20340F06" w:rsidR="009E0C75" w:rsidRPr="003F22DF" w:rsidRDefault="009E0C75" w:rsidP="009E0C7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Proizvođač / vrsta</w:t>
            </w:r>
          </w:p>
        </w:tc>
        <w:tc>
          <w:tcPr>
            <w:tcW w:w="510" w:type="pct"/>
            <w:tcBorders>
              <w:bottom w:val="nil"/>
            </w:tcBorders>
          </w:tcPr>
          <w:p w14:paraId="49DE6872" w14:textId="77777777" w:rsidR="009E0C75" w:rsidRPr="003F22DF" w:rsidRDefault="009E0C75" w:rsidP="009E0C7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Tip</w:t>
            </w:r>
          </w:p>
        </w:tc>
        <w:tc>
          <w:tcPr>
            <w:tcW w:w="454" w:type="pct"/>
            <w:tcBorders>
              <w:bottom w:val="nil"/>
            </w:tcBorders>
          </w:tcPr>
          <w:p w14:paraId="33DA67A0" w14:textId="77777777" w:rsidR="009E0C75" w:rsidRPr="003F22DF" w:rsidRDefault="009E0C75" w:rsidP="009E0C7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Oznaka kapaciteta</w:t>
            </w:r>
          </w:p>
        </w:tc>
        <w:tc>
          <w:tcPr>
            <w:tcW w:w="499" w:type="pct"/>
            <w:tcBorders>
              <w:bottom w:val="nil"/>
            </w:tcBorders>
          </w:tcPr>
          <w:p w14:paraId="5CC646C1" w14:textId="77777777" w:rsidR="009E0C75" w:rsidRPr="003F22DF" w:rsidRDefault="009E0C75" w:rsidP="009E0C7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Godina proizvodnje</w:t>
            </w:r>
          </w:p>
        </w:tc>
        <w:tc>
          <w:tcPr>
            <w:tcW w:w="667" w:type="pct"/>
            <w:tcBorders>
              <w:bottom w:val="nil"/>
            </w:tcBorders>
          </w:tcPr>
          <w:p w14:paraId="3D954DF4" w14:textId="77777777" w:rsidR="009E0C75" w:rsidRPr="003F22DF" w:rsidRDefault="009E0C75" w:rsidP="009E0C7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Serijski broj</w:t>
            </w:r>
          </w:p>
        </w:tc>
        <w:tc>
          <w:tcPr>
            <w:tcW w:w="885" w:type="pct"/>
            <w:tcBorders>
              <w:bottom w:val="nil"/>
            </w:tcBorders>
          </w:tcPr>
          <w:p w14:paraId="310ED595" w14:textId="27C20CA9" w:rsidR="009E0C75" w:rsidRDefault="009E0C75" w:rsidP="009E0C7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Tipno odobrenje</w:t>
            </w:r>
          </w:p>
        </w:tc>
        <w:tc>
          <w:tcPr>
            <w:tcW w:w="1128" w:type="pct"/>
            <w:tcBorders>
              <w:bottom w:val="nil"/>
            </w:tcBorders>
          </w:tcPr>
          <w:p w14:paraId="23DC5C70" w14:textId="1577D40E" w:rsidR="009E0C75" w:rsidRPr="003F22DF" w:rsidRDefault="009E0C75" w:rsidP="009E0C7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Napomena</w:t>
            </w:r>
          </w:p>
        </w:tc>
      </w:tr>
      <w:tr w:rsidR="009E0C75" w14:paraId="5DA32AB5" w14:textId="77777777" w:rsidTr="009E0C75">
        <w:tc>
          <w:tcPr>
            <w:tcW w:w="251" w:type="pct"/>
            <w:tcBorders>
              <w:top w:val="nil"/>
            </w:tcBorders>
          </w:tcPr>
          <w:p w14:paraId="553A95BA" w14:textId="77777777" w:rsidR="009E0C75" w:rsidRPr="003F22DF" w:rsidRDefault="009E0C75" w:rsidP="009E0C7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6" w:type="pct"/>
            <w:tcBorders>
              <w:top w:val="nil"/>
            </w:tcBorders>
          </w:tcPr>
          <w:p w14:paraId="438ED1F1" w14:textId="71B38E98" w:rsidR="009E0C75" w:rsidRPr="003F22DF" w:rsidRDefault="009E0C75" w:rsidP="009E0C7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/>
                <w:bCs/>
                <w:sz w:val="16"/>
                <w:szCs w:val="16"/>
              </w:rPr>
              <w:t>(</w:t>
            </w:r>
            <w:r w:rsidRPr="00D207E0">
              <w:rPr>
                <w:rFonts w:cs="Arial"/>
                <w:bCs/>
                <w:sz w:val="16"/>
                <w:szCs w:val="16"/>
              </w:rPr>
              <w:t>membr</w:t>
            </w:r>
            <w:r>
              <w:rPr>
                <w:rFonts w:cs="Arial"/>
                <w:bCs/>
                <w:sz w:val="16"/>
                <w:szCs w:val="16"/>
              </w:rPr>
              <w:t>anski</w:t>
            </w:r>
            <w:r w:rsidRPr="00D207E0">
              <w:rPr>
                <w:rFonts w:cs="Arial"/>
                <w:bCs/>
                <w:sz w:val="16"/>
                <w:szCs w:val="16"/>
              </w:rPr>
              <w:t>, turbin</w:t>
            </w:r>
            <w:r>
              <w:rPr>
                <w:rFonts w:cs="Arial"/>
                <w:bCs/>
                <w:sz w:val="16"/>
                <w:szCs w:val="16"/>
              </w:rPr>
              <w:t>ski, rotacijski…)</w:t>
            </w:r>
          </w:p>
        </w:tc>
        <w:tc>
          <w:tcPr>
            <w:tcW w:w="510" w:type="pct"/>
            <w:tcBorders>
              <w:top w:val="nil"/>
            </w:tcBorders>
          </w:tcPr>
          <w:p w14:paraId="5918EE6E" w14:textId="7793871E" w:rsidR="009E0C75" w:rsidRPr="003F22DF" w:rsidRDefault="009E0C75" w:rsidP="009E0C7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4" w:type="pct"/>
            <w:tcBorders>
              <w:top w:val="nil"/>
            </w:tcBorders>
          </w:tcPr>
          <w:p w14:paraId="3E7520BD" w14:textId="77777777" w:rsidR="009E0C75" w:rsidRPr="003F22DF" w:rsidRDefault="009E0C75" w:rsidP="009E0C7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07E0">
              <w:rPr>
                <w:rFonts w:cs="Arial"/>
                <w:sz w:val="16"/>
                <w:szCs w:val="16"/>
              </w:rPr>
              <w:t>(G4, G6…)</w:t>
            </w:r>
          </w:p>
        </w:tc>
        <w:tc>
          <w:tcPr>
            <w:tcW w:w="499" w:type="pct"/>
            <w:tcBorders>
              <w:top w:val="nil"/>
            </w:tcBorders>
          </w:tcPr>
          <w:p w14:paraId="2E75CCBA" w14:textId="77777777" w:rsidR="009E0C75" w:rsidRPr="003F22DF" w:rsidRDefault="009E0C75" w:rsidP="009E0C7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7" w:type="pct"/>
            <w:tcBorders>
              <w:top w:val="nil"/>
            </w:tcBorders>
          </w:tcPr>
          <w:p w14:paraId="783BBBC8" w14:textId="77777777" w:rsidR="009E0C75" w:rsidRPr="003F22DF" w:rsidRDefault="009E0C75" w:rsidP="009E0C7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5" w:type="pct"/>
            <w:tcBorders>
              <w:top w:val="nil"/>
            </w:tcBorders>
          </w:tcPr>
          <w:p w14:paraId="124E549D" w14:textId="5A6C73CE" w:rsidR="009E0C75" w:rsidRPr="003F22DF" w:rsidRDefault="009E0C75" w:rsidP="009E0C7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/>
                <w:bCs/>
                <w:sz w:val="16"/>
                <w:szCs w:val="16"/>
              </w:rPr>
              <w:t>(</w:t>
            </w:r>
            <w:r w:rsidRPr="00D207E0">
              <w:rPr>
                <w:rFonts w:cs="Arial"/>
                <w:bCs/>
                <w:sz w:val="16"/>
                <w:szCs w:val="16"/>
              </w:rPr>
              <w:t>oznaka</w:t>
            </w:r>
            <w:r>
              <w:rPr>
                <w:rFonts w:cs="Arial"/>
                <w:bCs/>
                <w:sz w:val="16"/>
                <w:szCs w:val="16"/>
              </w:rPr>
              <w:t>)</w:t>
            </w:r>
          </w:p>
        </w:tc>
        <w:tc>
          <w:tcPr>
            <w:tcW w:w="1128" w:type="pct"/>
            <w:tcBorders>
              <w:top w:val="nil"/>
            </w:tcBorders>
          </w:tcPr>
          <w:p w14:paraId="269FDB0C" w14:textId="21248D52" w:rsidR="009E0C75" w:rsidRPr="003F22DF" w:rsidRDefault="009E0C75" w:rsidP="009E0C7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E0C75" w14:paraId="2AE92DEA" w14:textId="77777777" w:rsidTr="009E0C75">
        <w:trPr>
          <w:trHeight w:val="236"/>
        </w:trPr>
        <w:tc>
          <w:tcPr>
            <w:tcW w:w="251" w:type="pct"/>
            <w:vAlign w:val="center"/>
          </w:tcPr>
          <w:p w14:paraId="57AA494E" w14:textId="77777777" w:rsidR="009E0C75" w:rsidRPr="00B2577D" w:rsidRDefault="009E0C75" w:rsidP="009E0C75">
            <w:pPr>
              <w:pStyle w:val="Odlomakpopisa"/>
              <w:numPr>
                <w:ilvl w:val="0"/>
                <w:numId w:val="2"/>
              </w:numPr>
              <w:ind w:left="32" w:hanging="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06" w:type="pct"/>
            <w:vAlign w:val="center"/>
          </w:tcPr>
          <w:p w14:paraId="3ACB1039" w14:textId="2592CA7B" w:rsidR="009E0C75" w:rsidRPr="00A41C81" w:rsidRDefault="009E0C75" w:rsidP="009E0C7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pct"/>
            <w:vAlign w:val="center"/>
          </w:tcPr>
          <w:p w14:paraId="1B3A4136" w14:textId="21AABA5D" w:rsidR="009E0C75" w:rsidRPr="00A41C81" w:rsidRDefault="009E0C75" w:rsidP="009E0C7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54" w:type="pct"/>
            <w:vAlign w:val="center"/>
          </w:tcPr>
          <w:p w14:paraId="6C431251" w14:textId="2F264D23" w:rsidR="009E0C75" w:rsidRPr="00A41C81" w:rsidRDefault="009E0C75" w:rsidP="009E0C7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9" w:type="pct"/>
            <w:vAlign w:val="center"/>
          </w:tcPr>
          <w:p w14:paraId="6422949A" w14:textId="6B6A1021" w:rsidR="009E0C75" w:rsidRPr="00A41C81" w:rsidRDefault="009E0C75" w:rsidP="009E0C7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67" w:type="pct"/>
            <w:vAlign w:val="center"/>
          </w:tcPr>
          <w:p w14:paraId="1DABB66F" w14:textId="5EF9A8B7" w:rsidR="009E0C75" w:rsidRPr="00A41C81" w:rsidRDefault="009E0C75" w:rsidP="009E0C7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85" w:type="pct"/>
          </w:tcPr>
          <w:p w14:paraId="396EE1FC" w14:textId="77777777" w:rsidR="009E0C75" w:rsidRPr="00A41C81" w:rsidRDefault="009E0C75" w:rsidP="009E0C7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28" w:type="pct"/>
            <w:vAlign w:val="center"/>
          </w:tcPr>
          <w:p w14:paraId="5F8275AC" w14:textId="6210CBFF" w:rsidR="009E0C75" w:rsidRPr="00A41C81" w:rsidRDefault="009E0C75" w:rsidP="009E0C7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0C75" w14:paraId="7DCC1D92" w14:textId="77777777" w:rsidTr="009E0C75">
        <w:trPr>
          <w:trHeight w:val="236"/>
        </w:trPr>
        <w:tc>
          <w:tcPr>
            <w:tcW w:w="251" w:type="pct"/>
            <w:vAlign w:val="center"/>
          </w:tcPr>
          <w:p w14:paraId="4E932919" w14:textId="77777777" w:rsidR="009E0C75" w:rsidRPr="00B2577D" w:rsidRDefault="009E0C75" w:rsidP="009E0C75">
            <w:pPr>
              <w:pStyle w:val="Odlomakpopisa"/>
              <w:numPr>
                <w:ilvl w:val="0"/>
                <w:numId w:val="2"/>
              </w:numPr>
              <w:ind w:left="32" w:hanging="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06" w:type="pct"/>
            <w:vAlign w:val="center"/>
          </w:tcPr>
          <w:p w14:paraId="7E9C7BAB" w14:textId="77777777" w:rsidR="009E0C75" w:rsidRDefault="009E0C75" w:rsidP="009E0C7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pct"/>
            <w:vAlign w:val="center"/>
          </w:tcPr>
          <w:p w14:paraId="54415C49" w14:textId="77777777" w:rsidR="009E0C75" w:rsidRPr="00A41C81" w:rsidRDefault="009E0C75" w:rsidP="009E0C7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54" w:type="pct"/>
            <w:vAlign w:val="center"/>
          </w:tcPr>
          <w:p w14:paraId="082EAB21" w14:textId="77777777" w:rsidR="009E0C75" w:rsidRDefault="009E0C75" w:rsidP="009E0C7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9" w:type="pct"/>
            <w:vAlign w:val="center"/>
          </w:tcPr>
          <w:p w14:paraId="0167D34E" w14:textId="77777777" w:rsidR="009E0C75" w:rsidRDefault="009E0C75" w:rsidP="009E0C7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67" w:type="pct"/>
            <w:vAlign w:val="center"/>
          </w:tcPr>
          <w:p w14:paraId="0722014D" w14:textId="77777777" w:rsidR="009E0C75" w:rsidRPr="00A41C81" w:rsidRDefault="009E0C75" w:rsidP="009E0C7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85" w:type="pct"/>
          </w:tcPr>
          <w:p w14:paraId="50F8B0A8" w14:textId="77777777" w:rsidR="009E0C75" w:rsidRPr="00A41C81" w:rsidRDefault="009E0C75" w:rsidP="009E0C7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28" w:type="pct"/>
            <w:vAlign w:val="center"/>
          </w:tcPr>
          <w:p w14:paraId="3E988FA9" w14:textId="6DE04D0C" w:rsidR="009E0C75" w:rsidRPr="00A41C81" w:rsidRDefault="009E0C75" w:rsidP="009E0C7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0C75" w14:paraId="74586445" w14:textId="77777777" w:rsidTr="009E0C75">
        <w:trPr>
          <w:trHeight w:val="236"/>
        </w:trPr>
        <w:tc>
          <w:tcPr>
            <w:tcW w:w="251" w:type="pct"/>
            <w:vAlign w:val="center"/>
          </w:tcPr>
          <w:p w14:paraId="1A976406" w14:textId="77777777" w:rsidR="009E0C75" w:rsidRPr="00B2577D" w:rsidRDefault="009E0C75" w:rsidP="009E0C75">
            <w:pPr>
              <w:pStyle w:val="Odlomakpopisa"/>
              <w:numPr>
                <w:ilvl w:val="0"/>
                <w:numId w:val="2"/>
              </w:numPr>
              <w:ind w:left="32" w:hanging="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06" w:type="pct"/>
            <w:vAlign w:val="center"/>
          </w:tcPr>
          <w:p w14:paraId="3CE508EE" w14:textId="77777777" w:rsidR="009E0C75" w:rsidRDefault="009E0C75" w:rsidP="009E0C7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pct"/>
            <w:vAlign w:val="center"/>
          </w:tcPr>
          <w:p w14:paraId="399468A1" w14:textId="77777777" w:rsidR="009E0C75" w:rsidRPr="00A41C81" w:rsidRDefault="009E0C75" w:rsidP="009E0C7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54" w:type="pct"/>
            <w:vAlign w:val="center"/>
          </w:tcPr>
          <w:p w14:paraId="524B29B0" w14:textId="77777777" w:rsidR="009E0C75" w:rsidRDefault="009E0C75" w:rsidP="009E0C7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9" w:type="pct"/>
            <w:vAlign w:val="center"/>
          </w:tcPr>
          <w:p w14:paraId="288B272C" w14:textId="77777777" w:rsidR="009E0C75" w:rsidRDefault="009E0C75" w:rsidP="009E0C7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67" w:type="pct"/>
            <w:vAlign w:val="center"/>
          </w:tcPr>
          <w:p w14:paraId="7D6A7B7A" w14:textId="77777777" w:rsidR="009E0C75" w:rsidRPr="00A41C81" w:rsidRDefault="009E0C75" w:rsidP="009E0C7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85" w:type="pct"/>
          </w:tcPr>
          <w:p w14:paraId="1AB59372" w14:textId="77777777" w:rsidR="009E0C75" w:rsidRPr="00A41C81" w:rsidRDefault="009E0C75" w:rsidP="009E0C7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28" w:type="pct"/>
            <w:vAlign w:val="center"/>
          </w:tcPr>
          <w:p w14:paraId="790FF5DF" w14:textId="6F9DFB10" w:rsidR="009E0C75" w:rsidRPr="00A41C81" w:rsidRDefault="009E0C75" w:rsidP="009E0C7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0C75" w14:paraId="11A77C04" w14:textId="77777777" w:rsidTr="009E0C75">
        <w:trPr>
          <w:trHeight w:val="236"/>
        </w:trPr>
        <w:tc>
          <w:tcPr>
            <w:tcW w:w="251" w:type="pct"/>
            <w:vAlign w:val="center"/>
          </w:tcPr>
          <w:p w14:paraId="7E0B996F" w14:textId="190AFB35" w:rsidR="009E0C75" w:rsidRPr="00B2577D" w:rsidRDefault="00DE52EA" w:rsidP="00DE52EA">
            <w:pPr>
              <w:pStyle w:val="Odlomakpopisa"/>
              <w:ind w:left="32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</w:t>
            </w:r>
          </w:p>
        </w:tc>
        <w:tc>
          <w:tcPr>
            <w:tcW w:w="606" w:type="pct"/>
            <w:vAlign w:val="center"/>
          </w:tcPr>
          <w:p w14:paraId="1E0A2698" w14:textId="77777777" w:rsidR="009E0C75" w:rsidRDefault="009E0C75" w:rsidP="009E0C7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pct"/>
            <w:vAlign w:val="center"/>
          </w:tcPr>
          <w:p w14:paraId="06776505" w14:textId="77777777" w:rsidR="009E0C75" w:rsidRPr="00A41C81" w:rsidRDefault="009E0C75" w:rsidP="009E0C7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54" w:type="pct"/>
            <w:vAlign w:val="center"/>
          </w:tcPr>
          <w:p w14:paraId="04EE654E" w14:textId="77777777" w:rsidR="009E0C75" w:rsidRDefault="009E0C75" w:rsidP="009E0C7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9" w:type="pct"/>
            <w:vAlign w:val="center"/>
          </w:tcPr>
          <w:p w14:paraId="48B123B9" w14:textId="77777777" w:rsidR="009E0C75" w:rsidRDefault="009E0C75" w:rsidP="009E0C7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67" w:type="pct"/>
            <w:vAlign w:val="center"/>
          </w:tcPr>
          <w:p w14:paraId="4EB4477F" w14:textId="77777777" w:rsidR="009E0C75" w:rsidRPr="00A41C81" w:rsidRDefault="009E0C75" w:rsidP="009E0C7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85" w:type="pct"/>
          </w:tcPr>
          <w:p w14:paraId="13A5910E" w14:textId="77777777" w:rsidR="009E0C75" w:rsidRPr="00A41C81" w:rsidRDefault="009E0C75" w:rsidP="009E0C7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28" w:type="pct"/>
            <w:vAlign w:val="center"/>
          </w:tcPr>
          <w:p w14:paraId="7527C46D" w14:textId="42E62EFE" w:rsidR="009E0C75" w:rsidRPr="00A41C81" w:rsidRDefault="009E0C75" w:rsidP="009E0C7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74354AB1" w14:textId="77777777" w:rsidR="003F22DF" w:rsidRDefault="003F22DF">
      <w:pPr>
        <w:rPr>
          <w:rFonts w:ascii="Arial" w:hAnsi="Arial" w:cs="Arial"/>
        </w:rPr>
      </w:pPr>
    </w:p>
    <w:tbl>
      <w:tblPr>
        <w:tblStyle w:val="Reetkatablice"/>
        <w:tblW w:w="5000" w:type="pct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96"/>
        <w:gridCol w:w="4232"/>
        <w:gridCol w:w="1098"/>
        <w:gridCol w:w="3434"/>
        <w:gridCol w:w="963"/>
        <w:gridCol w:w="1781"/>
      </w:tblGrid>
      <w:tr w:rsidR="00323A89" w14:paraId="086467F2" w14:textId="77777777" w:rsidTr="009A496D">
        <w:trPr>
          <w:trHeight w:val="350"/>
        </w:trPr>
        <w:tc>
          <w:tcPr>
            <w:tcW w:w="891" w:type="pct"/>
            <w:tcBorders>
              <w:top w:val="nil"/>
              <w:bottom w:val="nil"/>
            </w:tcBorders>
            <w:vAlign w:val="center"/>
          </w:tcPr>
          <w:p w14:paraId="3B7F6FC6" w14:textId="77777777" w:rsidR="00323A89" w:rsidRPr="00755C8A" w:rsidRDefault="00323A89">
            <w:pPr>
              <w:rPr>
                <w:rFonts w:ascii="Arial" w:hAnsi="Arial" w:cs="Arial"/>
                <w:sz w:val="16"/>
                <w:szCs w:val="20"/>
              </w:rPr>
            </w:pPr>
            <w:r w:rsidRPr="00755C8A">
              <w:rPr>
                <w:rFonts w:ascii="Arial" w:hAnsi="Arial" w:cs="Arial"/>
                <w:sz w:val="16"/>
                <w:szCs w:val="20"/>
              </w:rPr>
              <w:t>IME I PREZIME</w:t>
            </w:r>
          </w:p>
          <w:p w14:paraId="22EFC1FE" w14:textId="77777777" w:rsidR="00323A89" w:rsidRPr="00755C8A" w:rsidRDefault="00323A89">
            <w:pPr>
              <w:rPr>
                <w:rFonts w:ascii="Arial" w:hAnsi="Arial" w:cs="Arial"/>
                <w:sz w:val="16"/>
                <w:szCs w:val="20"/>
              </w:rPr>
            </w:pPr>
            <w:r w:rsidRPr="00755C8A">
              <w:rPr>
                <w:rFonts w:ascii="Arial" w:hAnsi="Arial" w:cs="Arial"/>
                <w:sz w:val="16"/>
                <w:szCs w:val="20"/>
              </w:rPr>
              <w:t>PODNOSITELJA ZAHTJEVA:</w:t>
            </w:r>
          </w:p>
          <w:p w14:paraId="62F1F68D" w14:textId="77777777" w:rsidR="00323A89" w:rsidRPr="006B2110" w:rsidRDefault="00323A89">
            <w:pPr>
              <w:rPr>
                <w:rFonts w:ascii="Arial" w:hAnsi="Arial" w:cs="Arial"/>
                <w:sz w:val="16"/>
                <w:szCs w:val="16"/>
              </w:rPr>
            </w:pPr>
            <w:r w:rsidRPr="006B2110">
              <w:rPr>
                <w:rFonts w:ascii="Arial" w:hAnsi="Arial" w:cs="Arial"/>
                <w:sz w:val="16"/>
                <w:szCs w:val="16"/>
              </w:rPr>
              <w:t>(</w:t>
            </w:r>
            <w:r>
              <w:rPr>
                <w:rFonts w:ascii="Arial" w:hAnsi="Arial" w:cs="Arial"/>
                <w:sz w:val="16"/>
                <w:szCs w:val="16"/>
              </w:rPr>
              <w:t>pisati čitkim pisanim slovima</w:t>
            </w:r>
            <w:r w:rsidRPr="006B2110">
              <w:rPr>
                <w:rFonts w:ascii="Arial" w:hAnsi="Arial" w:cs="Arial"/>
                <w:sz w:val="16"/>
                <w:szCs w:val="16"/>
              </w:rPr>
              <w:t>)</w:t>
            </w:r>
          </w:p>
        </w:tc>
        <w:tc>
          <w:tcPr>
            <w:tcW w:w="1511" w:type="pct"/>
            <w:vAlign w:val="center"/>
          </w:tcPr>
          <w:p w14:paraId="778C71C9" w14:textId="77777777" w:rsidR="00323A89" w:rsidRPr="006B2110" w:rsidRDefault="00323A8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2" w:type="pct"/>
            <w:tcBorders>
              <w:top w:val="nil"/>
              <w:bottom w:val="nil"/>
            </w:tcBorders>
            <w:vAlign w:val="center"/>
          </w:tcPr>
          <w:p w14:paraId="61F621CE" w14:textId="77777777" w:rsidR="00323A89" w:rsidRPr="00755C8A" w:rsidRDefault="00323A89">
            <w:pPr>
              <w:rPr>
                <w:rFonts w:ascii="Arial" w:hAnsi="Arial" w:cs="Arial"/>
                <w:sz w:val="16"/>
                <w:szCs w:val="20"/>
              </w:rPr>
            </w:pPr>
            <w:r w:rsidRPr="00755C8A">
              <w:rPr>
                <w:rFonts w:ascii="Arial" w:hAnsi="Arial" w:cs="Arial"/>
                <w:sz w:val="16"/>
                <w:szCs w:val="20"/>
              </w:rPr>
              <w:t>POTPIS I PEČAT:</w:t>
            </w:r>
          </w:p>
        </w:tc>
        <w:tc>
          <w:tcPr>
            <w:tcW w:w="1226" w:type="pct"/>
            <w:vAlign w:val="center"/>
          </w:tcPr>
          <w:p w14:paraId="3A7BCA5B" w14:textId="77777777" w:rsidR="00323A89" w:rsidRPr="006B2110" w:rsidRDefault="00323A8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4" w:type="pct"/>
            <w:tcBorders>
              <w:top w:val="nil"/>
              <w:bottom w:val="nil"/>
            </w:tcBorders>
            <w:vAlign w:val="center"/>
          </w:tcPr>
          <w:p w14:paraId="3A0EDBD4" w14:textId="77777777" w:rsidR="00323A89" w:rsidRPr="006B2110" w:rsidRDefault="00323A89">
            <w:pPr>
              <w:rPr>
                <w:rFonts w:ascii="Arial" w:hAnsi="Arial" w:cs="Arial"/>
                <w:sz w:val="20"/>
                <w:szCs w:val="20"/>
              </w:rPr>
            </w:pPr>
            <w:r w:rsidRPr="00755C8A">
              <w:rPr>
                <w:rFonts w:ascii="Arial" w:hAnsi="Arial" w:cs="Arial"/>
                <w:sz w:val="16"/>
                <w:szCs w:val="20"/>
              </w:rPr>
              <w:t>DATUM:</w:t>
            </w:r>
          </w:p>
        </w:tc>
        <w:tc>
          <w:tcPr>
            <w:tcW w:w="636" w:type="pct"/>
          </w:tcPr>
          <w:p w14:paraId="67141487" w14:textId="77777777" w:rsidR="00323A89" w:rsidRPr="006B2110" w:rsidRDefault="00323A8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EF46DC8" w14:textId="77777777" w:rsidR="003F22DF" w:rsidRPr="00BF7667" w:rsidRDefault="003F22DF">
      <w:pPr>
        <w:rPr>
          <w:rFonts w:ascii="Arial" w:hAnsi="Arial" w:cs="Arial"/>
        </w:rPr>
      </w:pPr>
    </w:p>
    <w:sectPr w:rsidR="003F22DF" w:rsidRPr="00BF7667" w:rsidSect="00BF7667">
      <w:headerReference w:type="default" r:id="rId12"/>
      <w:footerReference w:type="default" r:id="rId13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F8399B" w14:textId="77777777" w:rsidR="00D028C6" w:rsidRDefault="00D028C6" w:rsidP="00BF7667">
      <w:pPr>
        <w:spacing w:after="0" w:line="240" w:lineRule="auto"/>
      </w:pPr>
      <w:r>
        <w:separator/>
      </w:r>
    </w:p>
  </w:endnote>
  <w:endnote w:type="continuationSeparator" w:id="0">
    <w:p w14:paraId="7A92834D" w14:textId="77777777" w:rsidR="00D028C6" w:rsidRDefault="00D028C6" w:rsidP="00BF76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5CFE6E" w14:textId="418AFAD5" w:rsidR="00FD0C12" w:rsidRPr="00FD0C12" w:rsidRDefault="00FD0C12" w:rsidP="00FD0C12">
    <w:pPr>
      <w:pStyle w:val="Podnoje"/>
      <w:jc w:val="right"/>
      <w:rPr>
        <w:rFonts w:ascii="Arial" w:hAnsi="Arial" w:cs="Arial"/>
        <w:sz w:val="12"/>
        <w:szCs w:val="12"/>
      </w:rPr>
    </w:pPr>
    <w:r w:rsidRPr="00FD0C12">
      <w:rPr>
        <w:rFonts w:ascii="Arial" w:hAnsi="Arial" w:cs="Arial"/>
        <w:sz w:val="12"/>
        <w:szCs w:val="12"/>
      </w:rPr>
      <w:t xml:space="preserve">OBRAZAC </w:t>
    </w:r>
    <w:r w:rsidR="00474E8D">
      <w:rPr>
        <w:rFonts w:ascii="Arial" w:hAnsi="Arial" w:cs="Arial"/>
        <w:sz w:val="12"/>
        <w:szCs w:val="12"/>
      </w:rPr>
      <w:t>2</w:t>
    </w:r>
    <w:r w:rsidRPr="00FD0C12">
      <w:rPr>
        <w:rFonts w:ascii="Arial" w:hAnsi="Arial" w:cs="Arial"/>
        <w:sz w:val="12"/>
        <w:szCs w:val="12"/>
      </w:rPr>
      <w:t xml:space="preserve"> IZDAN </w:t>
    </w:r>
    <w:r w:rsidR="00474E8D">
      <w:rPr>
        <w:rFonts w:ascii="Arial" w:hAnsi="Arial" w:cs="Arial"/>
        <w:sz w:val="12"/>
        <w:szCs w:val="12"/>
      </w:rPr>
      <w:t>1</w:t>
    </w:r>
    <w:r w:rsidRPr="00FD0C12">
      <w:rPr>
        <w:rFonts w:ascii="Arial" w:hAnsi="Arial" w:cs="Arial"/>
        <w:sz w:val="12"/>
        <w:szCs w:val="12"/>
      </w:rPr>
      <w:t>.</w:t>
    </w:r>
    <w:r w:rsidR="00474E8D">
      <w:rPr>
        <w:rFonts w:ascii="Arial" w:hAnsi="Arial" w:cs="Arial"/>
        <w:sz w:val="12"/>
        <w:szCs w:val="12"/>
      </w:rPr>
      <w:t>7</w:t>
    </w:r>
    <w:r w:rsidRPr="00FD0C12">
      <w:rPr>
        <w:rFonts w:ascii="Arial" w:hAnsi="Arial" w:cs="Arial"/>
        <w:sz w:val="12"/>
        <w:szCs w:val="12"/>
      </w:rPr>
      <w:t>.202</w:t>
    </w:r>
    <w:r w:rsidR="00474E8D">
      <w:rPr>
        <w:rFonts w:ascii="Arial" w:hAnsi="Arial" w:cs="Arial"/>
        <w:sz w:val="12"/>
        <w:szCs w:val="12"/>
      </w:rPr>
      <w:t>5</w:t>
    </w:r>
    <w:r w:rsidRPr="00FD0C12">
      <w:rPr>
        <w:rFonts w:ascii="Arial" w:hAnsi="Arial" w:cs="Arial"/>
        <w:sz w:val="12"/>
        <w:szCs w:val="12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5D5395" w14:textId="77777777" w:rsidR="00D028C6" w:rsidRDefault="00D028C6" w:rsidP="00BF7667">
      <w:pPr>
        <w:spacing w:after="0" w:line="240" w:lineRule="auto"/>
      </w:pPr>
      <w:r>
        <w:separator/>
      </w:r>
    </w:p>
  </w:footnote>
  <w:footnote w:type="continuationSeparator" w:id="0">
    <w:p w14:paraId="1EEBC973" w14:textId="77777777" w:rsidR="00D028C6" w:rsidRDefault="00D028C6" w:rsidP="00BF76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Reetkatablice"/>
      <w:tblW w:w="5000" w:type="pct"/>
      <w:tblLook w:val="04A0" w:firstRow="1" w:lastRow="0" w:firstColumn="1" w:lastColumn="0" w:noHBand="0" w:noVBand="1"/>
    </w:tblPr>
    <w:tblGrid>
      <w:gridCol w:w="869"/>
      <w:gridCol w:w="11227"/>
      <w:gridCol w:w="950"/>
      <w:gridCol w:w="948"/>
    </w:tblGrid>
    <w:tr w:rsidR="00BF7667" w:rsidRPr="00BF7667" w14:paraId="756B1BF8" w14:textId="77777777" w:rsidTr="009E0C75">
      <w:trPr>
        <w:trHeight w:val="327"/>
      </w:trPr>
      <w:tc>
        <w:tcPr>
          <w:tcW w:w="297" w:type="pct"/>
          <w:vMerge w:val="restart"/>
          <w:vAlign w:val="center"/>
        </w:tcPr>
        <w:p w14:paraId="51B223D0" w14:textId="77777777" w:rsidR="00BF7667" w:rsidRPr="00BF7667" w:rsidRDefault="00BF7667" w:rsidP="00BF7667">
          <w:pPr>
            <w:pStyle w:val="Zaglavlje"/>
            <w:tabs>
              <w:tab w:val="clear" w:pos="4536"/>
            </w:tabs>
            <w:ind w:left="22"/>
            <w:jc w:val="center"/>
            <w:rPr>
              <w:rFonts w:ascii="Arial" w:hAnsi="Arial" w:cs="Arial"/>
            </w:rPr>
          </w:pPr>
          <w:r w:rsidRPr="00BF7667">
            <w:rPr>
              <w:rFonts w:ascii="Arial" w:hAnsi="Arial" w:cs="Arial"/>
              <w:noProof/>
              <w:lang w:eastAsia="hr-HR"/>
            </w:rPr>
            <w:drawing>
              <wp:inline distT="0" distB="0" distL="0" distR="0" wp14:anchorId="02F04A6B" wp14:editId="02C3BE9D">
                <wp:extent cx="394800" cy="599589"/>
                <wp:effectExtent l="0" t="0" r="5715" b="0"/>
                <wp:docPr id="6" name="Slika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" name="Slika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94800" cy="59958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016" w:type="pct"/>
          <w:vMerge w:val="restart"/>
          <w:vAlign w:val="center"/>
        </w:tcPr>
        <w:p w14:paraId="3A14C625" w14:textId="77777777" w:rsidR="00BF7667" w:rsidRPr="00BF7667" w:rsidRDefault="00BF7667" w:rsidP="00BF7667">
          <w:pPr>
            <w:pStyle w:val="Zaglavlje"/>
            <w:tabs>
              <w:tab w:val="clear" w:pos="4536"/>
              <w:tab w:val="clear" w:pos="9072"/>
            </w:tabs>
            <w:jc w:val="center"/>
            <w:rPr>
              <w:rFonts w:ascii="Arial" w:hAnsi="Arial" w:cs="Arial"/>
              <w:sz w:val="20"/>
              <w:szCs w:val="20"/>
            </w:rPr>
          </w:pPr>
          <w:r w:rsidRPr="00BF7667">
            <w:rPr>
              <w:rFonts w:ascii="Arial" w:hAnsi="Arial" w:cs="Arial"/>
              <w:sz w:val="20"/>
              <w:szCs w:val="20"/>
            </w:rPr>
            <w:t>OBRAZAC 701.02.01.01</w:t>
          </w:r>
        </w:p>
      </w:tc>
      <w:tc>
        <w:tcPr>
          <w:tcW w:w="344" w:type="pct"/>
          <w:vMerge w:val="restart"/>
          <w:shd w:val="clear" w:color="auto" w:fill="auto"/>
          <w:vAlign w:val="center"/>
        </w:tcPr>
        <w:p w14:paraId="4A023C47" w14:textId="77777777" w:rsidR="00BF7667" w:rsidRPr="00BF7667" w:rsidRDefault="00BF7667" w:rsidP="00BF7667">
          <w:pPr>
            <w:pStyle w:val="Zaglavlje"/>
            <w:rPr>
              <w:rFonts w:ascii="Arial" w:hAnsi="Arial" w:cs="Arial"/>
              <w:sz w:val="16"/>
              <w:szCs w:val="16"/>
            </w:rPr>
          </w:pPr>
          <w:r w:rsidRPr="00BF7667">
            <w:rPr>
              <w:rFonts w:ascii="Arial" w:hAnsi="Arial" w:cs="Arial"/>
              <w:sz w:val="16"/>
              <w:szCs w:val="16"/>
            </w:rPr>
            <w:t>Izdanje:</w:t>
          </w:r>
        </w:p>
      </w:tc>
      <w:tc>
        <w:tcPr>
          <w:tcW w:w="343" w:type="pct"/>
          <w:vMerge w:val="restart"/>
          <w:shd w:val="clear" w:color="auto" w:fill="auto"/>
          <w:vAlign w:val="center"/>
        </w:tcPr>
        <w:p w14:paraId="52CF4A88" w14:textId="1C11B2A6" w:rsidR="00BF7667" w:rsidRPr="00BF7667" w:rsidRDefault="00474E8D" w:rsidP="00BF7667">
          <w:pPr>
            <w:pStyle w:val="Zaglavlje"/>
            <w:jc w:val="center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2</w:t>
          </w:r>
        </w:p>
      </w:tc>
    </w:tr>
    <w:tr w:rsidR="00BF7667" w:rsidRPr="00BF7667" w14:paraId="4F542B1F" w14:textId="77777777" w:rsidTr="009E0C75">
      <w:trPr>
        <w:trHeight w:val="269"/>
      </w:trPr>
      <w:tc>
        <w:tcPr>
          <w:tcW w:w="297" w:type="pct"/>
          <w:vMerge/>
          <w:vAlign w:val="center"/>
        </w:tcPr>
        <w:p w14:paraId="291CEDC2" w14:textId="77777777" w:rsidR="00BF7667" w:rsidRPr="00BF7667" w:rsidRDefault="00BF7667" w:rsidP="00BF7667">
          <w:pPr>
            <w:pStyle w:val="Zaglavlje"/>
            <w:jc w:val="center"/>
            <w:rPr>
              <w:rFonts w:ascii="Arial" w:hAnsi="Arial" w:cs="Arial"/>
            </w:rPr>
          </w:pPr>
        </w:p>
      </w:tc>
      <w:tc>
        <w:tcPr>
          <w:tcW w:w="4016" w:type="pct"/>
          <w:vMerge/>
          <w:vAlign w:val="center"/>
        </w:tcPr>
        <w:p w14:paraId="55D9FE45" w14:textId="77777777" w:rsidR="00BF7667" w:rsidRPr="00BF7667" w:rsidRDefault="00BF7667" w:rsidP="00BF7667">
          <w:pPr>
            <w:pStyle w:val="Zaglavlje"/>
            <w:jc w:val="center"/>
            <w:rPr>
              <w:rFonts w:ascii="Arial" w:hAnsi="Arial" w:cs="Arial"/>
            </w:rPr>
          </w:pPr>
        </w:p>
      </w:tc>
      <w:tc>
        <w:tcPr>
          <w:tcW w:w="344" w:type="pct"/>
          <w:vMerge/>
          <w:shd w:val="clear" w:color="auto" w:fill="auto"/>
          <w:vAlign w:val="center"/>
        </w:tcPr>
        <w:p w14:paraId="26FC9242" w14:textId="77777777" w:rsidR="00BF7667" w:rsidRPr="00BF7667" w:rsidRDefault="00BF7667" w:rsidP="00BF7667">
          <w:pPr>
            <w:pStyle w:val="Zaglavlje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343" w:type="pct"/>
          <w:vMerge/>
          <w:shd w:val="clear" w:color="auto" w:fill="auto"/>
          <w:vAlign w:val="center"/>
        </w:tcPr>
        <w:p w14:paraId="4283A4C0" w14:textId="77777777" w:rsidR="00BF7667" w:rsidRPr="00BF7667" w:rsidRDefault="00BF7667" w:rsidP="00BF7667">
          <w:pPr>
            <w:pStyle w:val="Zaglavlje"/>
            <w:jc w:val="center"/>
            <w:rPr>
              <w:rFonts w:ascii="Arial" w:hAnsi="Arial" w:cs="Arial"/>
              <w:sz w:val="16"/>
              <w:szCs w:val="16"/>
            </w:rPr>
          </w:pPr>
        </w:p>
      </w:tc>
    </w:tr>
    <w:tr w:rsidR="00BF7667" w:rsidRPr="00BF7667" w14:paraId="16B1135F" w14:textId="77777777" w:rsidTr="009E0C75">
      <w:trPr>
        <w:trHeight w:val="269"/>
      </w:trPr>
      <w:tc>
        <w:tcPr>
          <w:tcW w:w="297" w:type="pct"/>
          <w:vMerge/>
          <w:vAlign w:val="center"/>
        </w:tcPr>
        <w:p w14:paraId="6B072824" w14:textId="77777777" w:rsidR="00BF7667" w:rsidRPr="00BF7667" w:rsidRDefault="00BF7667" w:rsidP="00BF7667">
          <w:pPr>
            <w:pStyle w:val="Zaglavlje"/>
            <w:jc w:val="center"/>
            <w:rPr>
              <w:rFonts w:ascii="Arial" w:hAnsi="Arial" w:cs="Arial"/>
            </w:rPr>
          </w:pPr>
        </w:p>
      </w:tc>
      <w:tc>
        <w:tcPr>
          <w:tcW w:w="4016" w:type="pct"/>
          <w:vMerge w:val="restart"/>
          <w:vAlign w:val="center"/>
        </w:tcPr>
        <w:p w14:paraId="0C9BCBCA" w14:textId="578E69E0" w:rsidR="00BF7667" w:rsidRPr="00BF7667" w:rsidRDefault="00BF7667" w:rsidP="00BF7667">
          <w:pPr>
            <w:pStyle w:val="Zaglavlje"/>
            <w:tabs>
              <w:tab w:val="clear" w:pos="4536"/>
            </w:tabs>
            <w:jc w:val="center"/>
            <w:rPr>
              <w:rFonts w:ascii="Arial" w:hAnsi="Arial" w:cs="Arial"/>
              <w:sz w:val="20"/>
              <w:szCs w:val="20"/>
            </w:rPr>
          </w:pPr>
          <w:r w:rsidRPr="00BF7667">
            <w:rPr>
              <w:rFonts w:ascii="Arial" w:hAnsi="Arial" w:cs="Arial"/>
              <w:sz w:val="20"/>
              <w:szCs w:val="20"/>
            </w:rPr>
            <w:t xml:space="preserve">ZAHTJEV ZA </w:t>
          </w:r>
          <w:r w:rsidR="00474E8D">
            <w:rPr>
              <w:rFonts w:ascii="Arial" w:hAnsi="Arial" w:cs="Arial"/>
              <w:sz w:val="20"/>
              <w:szCs w:val="20"/>
            </w:rPr>
            <w:t>ISPITIVANJE</w:t>
          </w:r>
          <w:r w:rsidRPr="00BF7667">
            <w:rPr>
              <w:rFonts w:ascii="Arial" w:hAnsi="Arial" w:cs="Arial"/>
              <w:sz w:val="20"/>
              <w:szCs w:val="20"/>
            </w:rPr>
            <w:t xml:space="preserve"> PLINOMJERA</w:t>
          </w:r>
        </w:p>
      </w:tc>
      <w:tc>
        <w:tcPr>
          <w:tcW w:w="344" w:type="pct"/>
          <w:vMerge w:val="restart"/>
          <w:vAlign w:val="center"/>
        </w:tcPr>
        <w:p w14:paraId="4FE5CEA3" w14:textId="77777777" w:rsidR="00BF7667" w:rsidRPr="00BF7667" w:rsidRDefault="00BF7667" w:rsidP="00BF7667">
          <w:pPr>
            <w:pStyle w:val="Zaglavlje"/>
            <w:rPr>
              <w:rFonts w:ascii="Arial" w:hAnsi="Arial" w:cs="Arial"/>
              <w:sz w:val="16"/>
              <w:szCs w:val="16"/>
            </w:rPr>
          </w:pPr>
          <w:r w:rsidRPr="00BF7667">
            <w:rPr>
              <w:rFonts w:ascii="Arial" w:hAnsi="Arial" w:cs="Arial"/>
              <w:sz w:val="16"/>
              <w:szCs w:val="16"/>
            </w:rPr>
            <w:t>Br. str.:</w:t>
          </w:r>
        </w:p>
      </w:tc>
      <w:tc>
        <w:tcPr>
          <w:tcW w:w="343" w:type="pct"/>
          <w:vMerge w:val="restart"/>
          <w:vAlign w:val="center"/>
        </w:tcPr>
        <w:p w14:paraId="3E351D47" w14:textId="77777777" w:rsidR="00BF7667" w:rsidRPr="00BF7667" w:rsidRDefault="00BF7667" w:rsidP="00BF7667">
          <w:pPr>
            <w:pStyle w:val="Zaglavlje"/>
            <w:jc w:val="center"/>
            <w:rPr>
              <w:rFonts w:ascii="Arial" w:hAnsi="Arial" w:cs="Arial"/>
              <w:sz w:val="16"/>
              <w:szCs w:val="16"/>
            </w:rPr>
          </w:pPr>
          <w:r w:rsidRPr="00BF7667">
            <w:rPr>
              <w:rFonts w:ascii="Arial" w:hAnsi="Arial" w:cs="Arial"/>
              <w:sz w:val="16"/>
              <w:szCs w:val="16"/>
            </w:rPr>
            <w:fldChar w:fldCharType="begin"/>
          </w:r>
          <w:r w:rsidRPr="00BF7667">
            <w:rPr>
              <w:rFonts w:ascii="Arial" w:hAnsi="Arial" w:cs="Arial"/>
              <w:sz w:val="16"/>
              <w:szCs w:val="16"/>
            </w:rPr>
            <w:instrText xml:space="preserve"> PAGE  \* Arabic  \* MERGEFORMAT </w:instrText>
          </w:r>
          <w:r w:rsidRPr="00BF7667">
            <w:rPr>
              <w:rFonts w:ascii="Arial" w:hAnsi="Arial" w:cs="Arial"/>
              <w:sz w:val="16"/>
              <w:szCs w:val="16"/>
            </w:rPr>
            <w:fldChar w:fldCharType="separate"/>
          </w:r>
          <w:r w:rsidR="00755C8A">
            <w:rPr>
              <w:rFonts w:ascii="Arial" w:hAnsi="Arial" w:cs="Arial"/>
              <w:noProof/>
              <w:sz w:val="16"/>
              <w:szCs w:val="16"/>
            </w:rPr>
            <w:t>1</w:t>
          </w:r>
          <w:r w:rsidRPr="00BF7667">
            <w:rPr>
              <w:rFonts w:ascii="Arial" w:hAnsi="Arial" w:cs="Arial"/>
              <w:sz w:val="16"/>
              <w:szCs w:val="16"/>
            </w:rPr>
            <w:fldChar w:fldCharType="end"/>
          </w:r>
          <w:r w:rsidRPr="00BF7667">
            <w:rPr>
              <w:rFonts w:ascii="Arial" w:hAnsi="Arial" w:cs="Arial"/>
              <w:sz w:val="16"/>
              <w:szCs w:val="16"/>
            </w:rPr>
            <w:t xml:space="preserve"> / </w:t>
          </w:r>
          <w:r w:rsidRPr="00BF7667">
            <w:rPr>
              <w:rFonts w:ascii="Arial" w:hAnsi="Arial" w:cs="Arial"/>
              <w:sz w:val="16"/>
              <w:szCs w:val="16"/>
            </w:rPr>
            <w:fldChar w:fldCharType="begin"/>
          </w:r>
          <w:r w:rsidRPr="00BF7667">
            <w:rPr>
              <w:rFonts w:ascii="Arial" w:hAnsi="Arial" w:cs="Arial"/>
              <w:sz w:val="16"/>
              <w:szCs w:val="16"/>
            </w:rPr>
            <w:instrText xml:space="preserve"> NUMPAGES </w:instrText>
          </w:r>
          <w:r w:rsidRPr="00BF7667">
            <w:rPr>
              <w:rFonts w:ascii="Arial" w:hAnsi="Arial" w:cs="Arial"/>
              <w:sz w:val="16"/>
              <w:szCs w:val="16"/>
            </w:rPr>
            <w:fldChar w:fldCharType="separate"/>
          </w:r>
          <w:r w:rsidR="00755C8A">
            <w:rPr>
              <w:rFonts w:ascii="Arial" w:hAnsi="Arial" w:cs="Arial"/>
              <w:noProof/>
              <w:sz w:val="16"/>
              <w:szCs w:val="16"/>
            </w:rPr>
            <w:t>1</w:t>
          </w:r>
          <w:r w:rsidRPr="00BF7667">
            <w:rPr>
              <w:rFonts w:ascii="Arial" w:hAnsi="Arial" w:cs="Arial"/>
              <w:sz w:val="16"/>
              <w:szCs w:val="16"/>
            </w:rPr>
            <w:fldChar w:fldCharType="end"/>
          </w:r>
        </w:p>
      </w:tc>
    </w:tr>
    <w:tr w:rsidR="00BF7667" w:rsidRPr="00BF7667" w14:paraId="18227F14" w14:textId="77777777" w:rsidTr="009E0C75">
      <w:trPr>
        <w:trHeight w:val="324"/>
      </w:trPr>
      <w:tc>
        <w:tcPr>
          <w:tcW w:w="297" w:type="pct"/>
          <w:vMerge/>
          <w:vAlign w:val="center"/>
        </w:tcPr>
        <w:p w14:paraId="2240F08A" w14:textId="77777777" w:rsidR="00BF7667" w:rsidRPr="00BF7667" w:rsidRDefault="00BF7667" w:rsidP="00BF7667">
          <w:pPr>
            <w:pStyle w:val="Zaglavlje"/>
            <w:rPr>
              <w:rFonts w:ascii="Arial" w:hAnsi="Arial" w:cs="Arial"/>
            </w:rPr>
          </w:pPr>
        </w:p>
      </w:tc>
      <w:tc>
        <w:tcPr>
          <w:tcW w:w="4016" w:type="pct"/>
          <w:vMerge/>
          <w:vAlign w:val="center"/>
        </w:tcPr>
        <w:p w14:paraId="3058AD7C" w14:textId="77777777" w:rsidR="00BF7667" w:rsidRPr="00BF7667" w:rsidRDefault="00BF7667" w:rsidP="00BF7667">
          <w:pPr>
            <w:pStyle w:val="Zaglavlje"/>
            <w:rPr>
              <w:rFonts w:ascii="Arial" w:hAnsi="Arial" w:cs="Arial"/>
            </w:rPr>
          </w:pPr>
        </w:p>
      </w:tc>
      <w:tc>
        <w:tcPr>
          <w:tcW w:w="344" w:type="pct"/>
          <w:vMerge/>
        </w:tcPr>
        <w:p w14:paraId="55042F3C" w14:textId="77777777" w:rsidR="00BF7667" w:rsidRPr="00BF7667" w:rsidRDefault="00BF7667" w:rsidP="00BF7667">
          <w:pPr>
            <w:pStyle w:val="Zaglavlje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343" w:type="pct"/>
          <w:vMerge/>
        </w:tcPr>
        <w:p w14:paraId="1C94EBB0" w14:textId="77777777" w:rsidR="00BF7667" w:rsidRPr="00BF7667" w:rsidRDefault="00BF7667" w:rsidP="00BF7667">
          <w:pPr>
            <w:pStyle w:val="Zaglavlje"/>
            <w:rPr>
              <w:rFonts w:ascii="Arial" w:hAnsi="Arial" w:cs="Arial"/>
              <w:sz w:val="16"/>
              <w:szCs w:val="16"/>
            </w:rPr>
          </w:pPr>
        </w:p>
      </w:tc>
    </w:tr>
  </w:tbl>
  <w:p w14:paraId="7E71E852" w14:textId="77777777" w:rsidR="00BF7667" w:rsidRDefault="00BF7667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8AB4862"/>
    <w:multiLevelType w:val="hybridMultilevel"/>
    <w:tmpl w:val="5B645E8A"/>
    <w:lvl w:ilvl="0" w:tplc="22C417C6">
      <w:start w:val="1"/>
      <w:numFmt w:val="decimal"/>
      <w:lvlText w:val="%1."/>
      <w:lvlJc w:val="right"/>
      <w:pPr>
        <w:ind w:left="720" w:hanging="360"/>
      </w:pPr>
      <w:rPr>
        <w:rFonts w:ascii="Arial" w:hAnsi="Arial" w:hint="default"/>
        <w:b w:val="0"/>
        <w:i w:val="0"/>
        <w:sz w:val="16"/>
        <w:szCs w:val="16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9E47A7"/>
    <w:multiLevelType w:val="hybridMultilevel"/>
    <w:tmpl w:val="F8C2BB6C"/>
    <w:lvl w:ilvl="0" w:tplc="69DEE702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05702173">
    <w:abstractNumId w:val="1"/>
  </w:num>
  <w:num w:numId="2" w16cid:durableId="10317584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5C8A"/>
    <w:rsid w:val="000B4764"/>
    <w:rsid w:val="00166B96"/>
    <w:rsid w:val="001A579A"/>
    <w:rsid w:val="001A6D9B"/>
    <w:rsid w:val="00235D97"/>
    <w:rsid w:val="0027436D"/>
    <w:rsid w:val="00296488"/>
    <w:rsid w:val="002B6823"/>
    <w:rsid w:val="00323A89"/>
    <w:rsid w:val="003F22DF"/>
    <w:rsid w:val="00474E8D"/>
    <w:rsid w:val="004E26A0"/>
    <w:rsid w:val="004F03C3"/>
    <w:rsid w:val="005225A8"/>
    <w:rsid w:val="00547015"/>
    <w:rsid w:val="006B2110"/>
    <w:rsid w:val="00755C8A"/>
    <w:rsid w:val="007E7243"/>
    <w:rsid w:val="00803292"/>
    <w:rsid w:val="00875988"/>
    <w:rsid w:val="00897709"/>
    <w:rsid w:val="00906E3A"/>
    <w:rsid w:val="009A496D"/>
    <w:rsid w:val="009B4B41"/>
    <w:rsid w:val="009E0C75"/>
    <w:rsid w:val="00A12454"/>
    <w:rsid w:val="00A41C81"/>
    <w:rsid w:val="00A53AED"/>
    <w:rsid w:val="00A77804"/>
    <w:rsid w:val="00AF1261"/>
    <w:rsid w:val="00B2577D"/>
    <w:rsid w:val="00B678EA"/>
    <w:rsid w:val="00BA3D68"/>
    <w:rsid w:val="00BF7667"/>
    <w:rsid w:val="00C47719"/>
    <w:rsid w:val="00C63CCA"/>
    <w:rsid w:val="00C740FA"/>
    <w:rsid w:val="00D028C6"/>
    <w:rsid w:val="00D0724B"/>
    <w:rsid w:val="00D144E9"/>
    <w:rsid w:val="00DE52EA"/>
    <w:rsid w:val="00E25A3D"/>
    <w:rsid w:val="00E7295D"/>
    <w:rsid w:val="00F331CA"/>
    <w:rsid w:val="00FA13D9"/>
    <w:rsid w:val="00FD0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94BB266"/>
  <w15:chartTrackingRefBased/>
  <w15:docId w15:val="{A418D7A9-5C44-4FA5-9B7A-6C7F8C8E4C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BF76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BF7667"/>
  </w:style>
  <w:style w:type="paragraph" w:styleId="Podnoje">
    <w:name w:val="footer"/>
    <w:basedOn w:val="Normal"/>
    <w:link w:val="PodnojeChar"/>
    <w:uiPriority w:val="99"/>
    <w:unhideWhenUsed/>
    <w:rsid w:val="00BF76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BF7667"/>
  </w:style>
  <w:style w:type="table" w:styleId="Reetkatablice">
    <w:name w:val="Table Grid"/>
    <w:basedOn w:val="Obinatablica"/>
    <w:uiPriority w:val="59"/>
    <w:rsid w:val="00BF7667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C477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wmf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wmf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H:\!!!%2017020%20i%2017025%20-%20novi%20dokumenti,%20korelacija\7.01%20Pregled%20zahtjeva,%20ponuda%20i%20ugovora\701.02.01.01%20Zahtjev%20za%20inspekciju%20plinomjera%201%2018.7.2023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27706A-CE7C-47E6-B69A-7FD26B60A8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701.02.01.01 Zahtjev za inspekciju plinomjera 1 18.7.2023.dotm</Template>
  <TotalTime>0</TotalTime>
  <Pages>1</Pages>
  <Words>94</Words>
  <Characters>537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Josip</dc:creator>
  <cp:keywords/>
  <dc:description/>
  <cp:lastModifiedBy>Trpimir Barun</cp:lastModifiedBy>
  <cp:revision>2</cp:revision>
  <cp:lastPrinted>2025-03-12T07:33:00Z</cp:lastPrinted>
  <dcterms:created xsi:type="dcterms:W3CDTF">2025-07-02T05:44:00Z</dcterms:created>
  <dcterms:modified xsi:type="dcterms:W3CDTF">2025-07-02T05:44:00Z</dcterms:modified>
</cp:coreProperties>
</file>